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355" w:rsidRDefault="00CE68E8">
      <w:pPr>
        <w:spacing w:line="440" w:lineRule="exact"/>
        <w:ind w:left="135"/>
      </w:pPr>
      <w:bookmarkStart w:id="0" w:name="_GoBack"/>
      <w:bookmarkEnd w:id="0"/>
      <w:r>
        <w:rPr>
          <w:rFonts w:ascii="標楷體" w:eastAsia="標楷體" w:hAnsi="標楷體"/>
          <w:sz w:val="36"/>
          <w:szCs w:val="36"/>
        </w:rPr>
        <w:t>2025</w:t>
      </w:r>
      <w:r>
        <w:rPr>
          <w:rFonts w:ascii="標楷體" w:eastAsia="標楷體" w:hAnsi="標楷體"/>
          <w:sz w:val="36"/>
          <w:szCs w:val="36"/>
        </w:rPr>
        <w:t>臺南府城南籍圈圖台資訊加值應用競賽活動報名表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7365"/>
      </w:tblGrid>
      <w:tr w:rsidR="00E87355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355" w:rsidRDefault="00CE68E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作品主題</w:t>
            </w:r>
          </w:p>
        </w:tc>
        <w:tc>
          <w:tcPr>
            <w:tcW w:w="7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55" w:rsidRDefault="00E8735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87355">
        <w:tblPrEx>
          <w:tblCellMar>
            <w:top w:w="0" w:type="dxa"/>
            <w:bottom w:w="0" w:type="dxa"/>
          </w:tblCellMar>
        </w:tblPrEx>
        <w:trPr>
          <w:trHeight w:val="1653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355" w:rsidRDefault="00CE68E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摘要說明</w:t>
            </w:r>
          </w:p>
        </w:tc>
        <w:tc>
          <w:tcPr>
            <w:tcW w:w="7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55" w:rsidRDefault="00CE68E8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sz w:val="32"/>
                <w:szCs w:val="32"/>
              </w:rPr>
              <w:t>請用</w:t>
            </w:r>
            <w:r>
              <w:rPr>
                <w:rFonts w:ascii="標楷體" w:eastAsia="標楷體" w:hAnsi="標楷體"/>
                <w:sz w:val="32"/>
                <w:szCs w:val="32"/>
              </w:rPr>
              <w:t>300</w:t>
            </w:r>
            <w:r>
              <w:rPr>
                <w:rFonts w:ascii="標楷體" w:eastAsia="標楷體" w:hAnsi="標楷體"/>
                <w:sz w:val="32"/>
                <w:szCs w:val="32"/>
              </w:rPr>
              <w:t>字以內說明競賽主題</w:t>
            </w:r>
            <w:r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E87355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355" w:rsidRDefault="00CE68E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學校</w:t>
            </w:r>
            <w:r>
              <w:rPr>
                <w:rFonts w:ascii="標楷體" w:eastAsia="標楷體" w:hAnsi="標楷體"/>
                <w:sz w:val="32"/>
                <w:szCs w:val="32"/>
              </w:rPr>
              <w:t>/</w:t>
            </w:r>
            <w:r>
              <w:rPr>
                <w:rFonts w:ascii="標楷體" w:eastAsia="標楷體" w:hAnsi="標楷體"/>
                <w:sz w:val="32"/>
                <w:szCs w:val="32"/>
              </w:rPr>
              <w:t>公司</w:t>
            </w:r>
          </w:p>
        </w:tc>
        <w:tc>
          <w:tcPr>
            <w:tcW w:w="7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55" w:rsidRDefault="00E8735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87355">
        <w:tblPrEx>
          <w:tblCellMar>
            <w:top w:w="0" w:type="dxa"/>
            <w:bottom w:w="0" w:type="dxa"/>
          </w:tblCellMar>
        </w:tblPrEx>
        <w:trPr>
          <w:trHeight w:val="68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355" w:rsidRDefault="00CE68E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指導老師</w:t>
            </w:r>
          </w:p>
        </w:tc>
        <w:tc>
          <w:tcPr>
            <w:tcW w:w="7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55" w:rsidRDefault="00E8735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87355">
        <w:tblPrEx>
          <w:tblCellMar>
            <w:top w:w="0" w:type="dxa"/>
            <w:bottom w:w="0" w:type="dxa"/>
          </w:tblCellMar>
        </w:tblPrEx>
        <w:trPr>
          <w:trHeight w:val="1358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355" w:rsidRDefault="00CE68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參賽者資料</w:t>
            </w:r>
            <w:r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  <w:p w:rsidR="00E87355" w:rsidRDefault="00CE68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sz w:val="32"/>
                <w:szCs w:val="32"/>
              </w:rPr>
              <w:t>主要聯繫者</w:t>
            </w:r>
            <w:r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  <w:tc>
          <w:tcPr>
            <w:tcW w:w="7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55" w:rsidRDefault="00CE68E8">
            <w:pPr>
              <w:spacing w:line="440" w:lineRule="atLeas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姓名：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______________</w:t>
            </w:r>
            <w:r>
              <w:rPr>
                <w:rFonts w:ascii="標楷體" w:eastAsia="標楷體" w:hAnsi="標楷體"/>
                <w:sz w:val="32"/>
                <w:szCs w:val="32"/>
              </w:rPr>
              <w:t>年級：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</w:t>
            </w:r>
          </w:p>
          <w:p w:rsidR="00E87355" w:rsidRDefault="00CE68E8">
            <w:pPr>
              <w:spacing w:line="440" w:lineRule="atLeas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電話：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_____________E-mail___________</w:t>
            </w:r>
          </w:p>
        </w:tc>
      </w:tr>
      <w:tr w:rsidR="00E87355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355" w:rsidRDefault="00CE68E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參賽者資料</w:t>
            </w:r>
            <w:r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7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55" w:rsidRDefault="00CE68E8">
            <w:pPr>
              <w:spacing w:line="440" w:lineRule="atLeas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姓名：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______________</w:t>
            </w:r>
            <w:r>
              <w:rPr>
                <w:rFonts w:ascii="標楷體" w:eastAsia="標楷體" w:hAnsi="標楷體"/>
                <w:sz w:val="32"/>
                <w:szCs w:val="32"/>
              </w:rPr>
              <w:t>年級：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</w:t>
            </w:r>
          </w:p>
          <w:p w:rsidR="00E87355" w:rsidRDefault="00CE68E8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電話：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_____________E-mail___________</w:t>
            </w:r>
          </w:p>
        </w:tc>
      </w:tr>
      <w:tr w:rsidR="00E87355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355" w:rsidRDefault="00CE68E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參賽者資料</w:t>
            </w:r>
            <w:r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7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55" w:rsidRDefault="00CE68E8">
            <w:pPr>
              <w:spacing w:line="440" w:lineRule="atLeas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姓名：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______________</w:t>
            </w:r>
            <w:r>
              <w:rPr>
                <w:rFonts w:ascii="標楷體" w:eastAsia="標楷體" w:hAnsi="標楷體"/>
                <w:sz w:val="32"/>
                <w:szCs w:val="32"/>
              </w:rPr>
              <w:t>年級：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</w:t>
            </w:r>
          </w:p>
          <w:p w:rsidR="00E87355" w:rsidRDefault="00CE68E8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電話：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_____________E-mail___________</w:t>
            </w:r>
          </w:p>
        </w:tc>
      </w:tr>
      <w:tr w:rsidR="00E87355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355" w:rsidRDefault="00CE68E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參賽者資料</w:t>
            </w:r>
            <w:r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7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55" w:rsidRDefault="00CE68E8">
            <w:pPr>
              <w:spacing w:line="440" w:lineRule="atLeas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姓名：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______________</w:t>
            </w:r>
            <w:r>
              <w:rPr>
                <w:rFonts w:ascii="標楷體" w:eastAsia="標楷體" w:hAnsi="標楷體"/>
                <w:sz w:val="32"/>
                <w:szCs w:val="32"/>
              </w:rPr>
              <w:t>年級：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</w:t>
            </w:r>
          </w:p>
          <w:p w:rsidR="00E87355" w:rsidRDefault="00CE68E8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電話：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_____________E-mail___________</w:t>
            </w:r>
          </w:p>
        </w:tc>
      </w:tr>
      <w:tr w:rsidR="00E87355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355" w:rsidRDefault="00CE68E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參賽者資料</w:t>
            </w:r>
            <w:r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7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55" w:rsidRDefault="00CE68E8">
            <w:pPr>
              <w:spacing w:line="440" w:lineRule="atLeas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姓名：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______________</w:t>
            </w:r>
            <w:r>
              <w:rPr>
                <w:rFonts w:ascii="標楷體" w:eastAsia="標楷體" w:hAnsi="標楷體"/>
                <w:sz w:val="32"/>
                <w:szCs w:val="32"/>
              </w:rPr>
              <w:t>年級：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</w:t>
            </w:r>
          </w:p>
          <w:p w:rsidR="00E87355" w:rsidRDefault="00CE68E8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電話</w:t>
            </w:r>
            <w:r>
              <w:rPr>
                <w:rFonts w:ascii="標楷體" w:eastAsia="標楷體" w:hAnsi="標楷體"/>
                <w:sz w:val="32"/>
                <w:szCs w:val="32"/>
              </w:rPr>
              <w:t>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_____________E-mail___________</w:t>
            </w:r>
          </w:p>
        </w:tc>
      </w:tr>
      <w:tr w:rsidR="00E87355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355" w:rsidRDefault="00CE68E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專題報告</w:t>
            </w:r>
          </w:p>
        </w:tc>
        <w:tc>
          <w:tcPr>
            <w:tcW w:w="7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55" w:rsidRDefault="00CE68E8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上傳網址：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_______________________________</w:t>
            </w:r>
          </w:p>
          <w:p w:rsidR="00E87355" w:rsidRDefault="00CE68E8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sz w:val="32"/>
                <w:szCs w:val="32"/>
              </w:rPr>
              <w:t>可於徵件期間再填寫</w:t>
            </w:r>
            <w:r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E87355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355" w:rsidRDefault="00CE68E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實作影片</w:t>
            </w:r>
          </w:p>
        </w:tc>
        <w:tc>
          <w:tcPr>
            <w:tcW w:w="7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55" w:rsidRDefault="00CE68E8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上傳網址：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_______________________________</w:t>
            </w:r>
          </w:p>
          <w:p w:rsidR="00E87355" w:rsidRDefault="00CE68E8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sz w:val="32"/>
                <w:szCs w:val="32"/>
              </w:rPr>
              <w:t>可於徵件期間再填寫</w:t>
            </w:r>
            <w:r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</w:tbl>
    <w:p w:rsidR="00E87355" w:rsidRDefault="00E87355"/>
    <w:sectPr w:rsidR="00E87355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8E8" w:rsidRDefault="00CE68E8">
      <w:r>
        <w:separator/>
      </w:r>
    </w:p>
  </w:endnote>
  <w:endnote w:type="continuationSeparator" w:id="0">
    <w:p w:rsidR="00CE68E8" w:rsidRDefault="00CE6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8E8" w:rsidRDefault="00CE68E8">
      <w:r>
        <w:rPr>
          <w:color w:val="000000"/>
        </w:rPr>
        <w:separator/>
      </w:r>
    </w:p>
  </w:footnote>
  <w:footnote w:type="continuationSeparator" w:id="0">
    <w:p w:rsidR="00CE68E8" w:rsidRDefault="00CE68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87355"/>
    <w:rsid w:val="0027444D"/>
    <w:rsid w:val="00CE68E8"/>
    <w:rsid w:val="00E8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63D208-3D0B-42B1-A5B4-66CA2673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洪翊綺</dc:creator>
  <dc:description/>
  <cp:lastModifiedBy>user</cp:lastModifiedBy>
  <cp:revision>2</cp:revision>
  <dcterms:created xsi:type="dcterms:W3CDTF">2025-04-21T01:46:00Z</dcterms:created>
  <dcterms:modified xsi:type="dcterms:W3CDTF">2025-04-21T01:46:00Z</dcterms:modified>
</cp:coreProperties>
</file>